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5C" w:rsidRDefault="00E7555C">
      <w:pPr>
        <w:rPr>
          <w:b/>
          <w:bCs/>
          <w:noProof/>
          <w:color w:val="FFFFFF"/>
          <w:sz w:val="36"/>
          <w:szCs w:val="36"/>
          <w:lang w:val="uk-UA"/>
        </w:rPr>
      </w:pPr>
      <w:r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0;width:611pt;height:153.8pt;z-index:-251658752;visibility:visible;mso-position-horizontal-relative:page;mso-position-vertical-relative:page">
            <v:imagedata r:id="rId5" o:title="" croptop="12817f"/>
            <w10:wrap anchorx="page" anchory="page"/>
          </v:shape>
        </w:pict>
      </w:r>
    </w:p>
    <w:p w:rsidR="00E7555C" w:rsidRDefault="00E7555C" w:rsidP="00C77E6A">
      <w:pPr>
        <w:jc w:val="center"/>
        <w:rPr>
          <w:b/>
          <w:bCs/>
          <w:noProof/>
          <w:color w:val="FFFFFF"/>
          <w:sz w:val="36"/>
          <w:szCs w:val="36"/>
          <w:lang w:val="uk-UA"/>
        </w:rPr>
      </w:pPr>
    </w:p>
    <w:p w:rsidR="00E7555C" w:rsidRDefault="00E7555C">
      <w:pPr>
        <w:rPr>
          <w:b/>
          <w:bCs/>
          <w:noProof/>
          <w:color w:val="FFFFFF"/>
          <w:sz w:val="36"/>
          <w:szCs w:val="36"/>
          <w:lang w:val="uk-UA"/>
        </w:rPr>
      </w:pPr>
    </w:p>
    <w:p w:rsidR="00E7555C" w:rsidRPr="00C77E6A" w:rsidRDefault="00E7555C">
      <w:pPr>
        <w:rPr>
          <w:b/>
          <w:bCs/>
          <w:noProof/>
          <w:color w:val="FFFFFF"/>
          <w:sz w:val="36"/>
          <w:szCs w:val="36"/>
          <w:lang w:val="uk-UA"/>
        </w:rPr>
      </w:pPr>
      <w:r>
        <w:rPr>
          <w:noProof/>
          <w:lang w:val="uk-UA" w:eastAsia="uk-UA"/>
        </w:rPr>
        <w:pict>
          <v:shape id="Picture 6" o:spid="_x0000_s1027" type="#_x0000_t75" style="position:absolute;margin-left:0;margin-top:149.6pt;width:611.3pt;height:642.7pt;z-index:-251659776;visibility:visible;mso-position-horizontal:left;mso-position-horizontal-relative:page;mso-position-vertical-relative:page">
            <v:imagedata r:id="rId6" o:title="" croptop="17565f" cropbottom="9342f" cropleft="2755f" cropright="3327f"/>
            <w10:wrap anchorx="page" anchory="page"/>
          </v:shape>
        </w:pict>
      </w:r>
      <w:r w:rsidRPr="005857F3">
        <w:rPr>
          <w:b/>
          <w:bCs/>
          <w:noProof/>
          <w:color w:val="FFFFFF"/>
          <w:sz w:val="36"/>
          <w:szCs w:val="36"/>
          <w:lang w:val="uk-UA"/>
        </w:rPr>
        <w:t>Дистрибуційний центр в с.Требухів Броварського району запрошує Вас на роботу:</w:t>
      </w:r>
      <w:r w:rsidRPr="004C773B">
        <w:rPr>
          <w:noProof/>
        </w:rPr>
        <w:t xml:space="preserve"> </w:t>
      </w:r>
    </w:p>
    <w:tbl>
      <w:tblPr>
        <w:tblpPr w:leftFromText="180" w:rightFromText="180" w:vertAnchor="text" w:horzAnchor="margin" w:tblpY="854"/>
        <w:tblW w:w="11652" w:type="dxa"/>
        <w:tblLook w:val="00A0"/>
      </w:tblPr>
      <w:tblGrid>
        <w:gridCol w:w="5826"/>
        <w:gridCol w:w="5826"/>
      </w:tblGrid>
      <w:tr w:rsidR="00E7555C" w:rsidRPr="002835E4" w:rsidTr="002835E4">
        <w:trPr>
          <w:trHeight w:val="8040"/>
        </w:trPr>
        <w:tc>
          <w:tcPr>
            <w:tcW w:w="5826" w:type="dxa"/>
          </w:tcPr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ВИМОГИ ДО КАНДИДАТА: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Відсутність протипоказань до фізичних навантажень, відсутність хронічних захворювань; здатність працювати в холодних температурних режимах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Відповідальність, увага до деталей, пунктуальність, старанність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Наявність прав керування автонавантажувачем (бажано)</w:t>
            </w:r>
          </w:p>
          <w:p w:rsidR="00E7555C" w:rsidRPr="002835E4" w:rsidRDefault="00E7555C" w:rsidP="002835E4">
            <w:pPr>
              <w:pStyle w:val="ListParagraph"/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КОМПАНІЯ ПРОПОНУЄ: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Офіційне працевлаштування, стабільну заробітну плату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Щомісячну премію за результатами роботи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Змінний графік роботи (в тому числі нічні зміни)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Медичне страхування та страхування життя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Забезпечення обідами та корпоративною розвозкою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</w:tc>
        <w:tc>
          <w:tcPr>
            <w:tcW w:w="5826" w:type="dxa"/>
          </w:tcPr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ОБОВ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en-US"/>
              </w:rPr>
              <w:t>’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 xml:space="preserve">ЯЗКИ: 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 xml:space="preserve">Своєчасний та якісний збір замовлень 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Забезпечення збереження товару та цілісність упаковки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Перевірка строків реалізації товарів на складі</w:t>
            </w:r>
          </w:p>
          <w:p w:rsidR="00E7555C" w:rsidRPr="002835E4" w:rsidRDefault="00E7555C" w:rsidP="002835E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noProof/>
                <w:color w:val="FFFFFF"/>
                <w:sz w:val="28"/>
                <w:szCs w:val="28"/>
                <w:lang w:val="uk-UA"/>
              </w:rPr>
              <w:t>Перерахунок тари, що відвантажується  та приймається</w:t>
            </w:r>
          </w:p>
          <w:p w:rsidR="00E7555C" w:rsidRPr="002835E4" w:rsidRDefault="00E7555C" w:rsidP="002835E4">
            <w:pPr>
              <w:pStyle w:val="ListParagraph"/>
              <w:spacing w:after="0" w:line="240" w:lineRule="auto"/>
              <w:rPr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Місцезнаходження: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Київська обл., Броварський район, с. Требухів, вул. Броварська, 56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Телефон відділу персоналу: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+38 044 593 13 85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 xml:space="preserve">+38 095 942 90 16 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</w:rPr>
              <w:t>(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en-US"/>
              </w:rPr>
              <w:t>Vodafone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</w:rPr>
              <w:t>)</w:t>
            </w:r>
          </w:p>
          <w:p w:rsidR="00E7555C" w:rsidRPr="002835E4" w:rsidRDefault="00E7555C" w:rsidP="002835E4">
            <w:pPr>
              <w:spacing w:after="0" w:line="240" w:lineRule="auto"/>
              <w:rPr>
                <w:b/>
                <w:bCs/>
                <w:noProof/>
                <w:color w:val="FFFFFF"/>
                <w:sz w:val="28"/>
                <w:szCs w:val="28"/>
              </w:rPr>
            </w:pPr>
            <w:r w:rsidRPr="002835E4">
              <w:rPr>
                <w:b/>
                <w:bCs/>
                <w:noProof/>
                <w:color w:val="FFFFFF"/>
                <w:sz w:val="28"/>
                <w:szCs w:val="28"/>
              </w:rPr>
              <w:t>+38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en-US"/>
              </w:rPr>
              <w:t> 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</w:rPr>
              <w:t>068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en-US"/>
              </w:rPr>
              <w:t> 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</w:rPr>
              <w:t xml:space="preserve">874 3880 </w:t>
            </w:r>
            <w:r w:rsidRPr="002835E4">
              <w:rPr>
                <w:b/>
                <w:bCs/>
                <w:noProof/>
                <w:color w:val="FFFFFF"/>
                <w:sz w:val="28"/>
                <w:szCs w:val="28"/>
                <w:lang w:val="uk-UA"/>
              </w:rPr>
              <w:t>(Київстар)</w:t>
            </w:r>
          </w:p>
        </w:tc>
      </w:tr>
    </w:tbl>
    <w:p w:rsidR="00E7555C" w:rsidRPr="00C77E6A" w:rsidRDefault="00E7555C" w:rsidP="009B4CD2">
      <w:pPr>
        <w:tabs>
          <w:tab w:val="right" w:pos="9026"/>
        </w:tabs>
        <w:rPr>
          <w:b/>
          <w:bCs/>
          <w:noProof/>
          <w:color w:val="FFFFFF"/>
          <w:sz w:val="36"/>
          <w:szCs w:val="36"/>
          <w:lang w:val="uk-UA"/>
        </w:rPr>
      </w:pPr>
      <w:r>
        <w:rPr>
          <w:noProof/>
          <w:lang w:val="uk-UA" w:eastAsia="uk-UA"/>
        </w:rPr>
        <w:pict>
          <v:shape id="Рисунок 2" o:spid="_x0000_s1028" type="#_x0000_t75" style="position:absolute;margin-left:619.8pt;margin-top:574.05pt;width:349.9pt;height:228.95pt;z-index:251658752;visibility:visible;mso-wrap-distance-top:1.44pt;mso-wrap-distance-right:9.33pt;mso-wrap-distance-bottom:1.3pt;mso-position-horizontal:right;mso-position-horizontal-relative:page;mso-position-vertical-relative:page" wrapcoords="20767 425 20259 496 2128 4037 185 4603 185 20892 370 21246 416 21246 21184 21246 21276 21246 21369 20821 21322 425 20767 425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">
            <v:imagedata r:id="rId7" o:title=""/>
            <o:lock v:ext="edit" aspectratio="f"/>
            <w10:wrap type="through" anchorx="page" anchory="page"/>
          </v:shape>
        </w:pict>
      </w:r>
      <w:r>
        <w:rPr>
          <w:b/>
          <w:bCs/>
          <w:noProof/>
          <w:color w:val="FFFFFF"/>
          <w:sz w:val="40"/>
          <w:szCs w:val="40"/>
          <w:lang w:val="uk-UA"/>
        </w:rPr>
        <w:t>КОМПЛЕКТУВАЛЬНИК ЗАМОВЛЕНЬ (14000 – 17000 грн.)</w:t>
      </w:r>
    </w:p>
    <w:sectPr w:rsidR="00E7555C" w:rsidRPr="00C77E6A" w:rsidSect="00823A5F">
      <w:pgSz w:w="12240" w:h="15840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21668"/>
    <w:multiLevelType w:val="hybridMultilevel"/>
    <w:tmpl w:val="A2422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C2D73"/>
    <w:multiLevelType w:val="hybridMultilevel"/>
    <w:tmpl w:val="C368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6676B"/>
    <w:multiLevelType w:val="hybridMultilevel"/>
    <w:tmpl w:val="A54E1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08C4"/>
    <w:rsid w:val="000072B1"/>
    <w:rsid w:val="00091A00"/>
    <w:rsid w:val="00202774"/>
    <w:rsid w:val="00253980"/>
    <w:rsid w:val="002835E4"/>
    <w:rsid w:val="00296DD6"/>
    <w:rsid w:val="003D69CE"/>
    <w:rsid w:val="00423775"/>
    <w:rsid w:val="004434DB"/>
    <w:rsid w:val="00461B9D"/>
    <w:rsid w:val="004C773B"/>
    <w:rsid w:val="0054542E"/>
    <w:rsid w:val="00546C53"/>
    <w:rsid w:val="005857F3"/>
    <w:rsid w:val="00685407"/>
    <w:rsid w:val="00695820"/>
    <w:rsid w:val="006B6D8E"/>
    <w:rsid w:val="006C0485"/>
    <w:rsid w:val="007223F7"/>
    <w:rsid w:val="00736123"/>
    <w:rsid w:val="007D5E13"/>
    <w:rsid w:val="00823A5F"/>
    <w:rsid w:val="00836D37"/>
    <w:rsid w:val="00885542"/>
    <w:rsid w:val="008A61EA"/>
    <w:rsid w:val="008A72C8"/>
    <w:rsid w:val="008B7860"/>
    <w:rsid w:val="0097452E"/>
    <w:rsid w:val="009B4CD2"/>
    <w:rsid w:val="00A06758"/>
    <w:rsid w:val="00A608C4"/>
    <w:rsid w:val="00A74EE3"/>
    <w:rsid w:val="00AA13F0"/>
    <w:rsid w:val="00C77E6A"/>
    <w:rsid w:val="00CD13A0"/>
    <w:rsid w:val="00D23EAE"/>
    <w:rsid w:val="00D87352"/>
    <w:rsid w:val="00E03523"/>
    <w:rsid w:val="00E20A36"/>
    <w:rsid w:val="00E7555C"/>
    <w:rsid w:val="00F53587"/>
    <w:rsid w:val="00FA6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D37"/>
    <w:pPr>
      <w:spacing w:after="160" w:line="259" w:lineRule="auto"/>
    </w:pPr>
    <w:rPr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87352"/>
    <w:pPr>
      <w:ind w:left="720"/>
      <w:contextualSpacing/>
    </w:pPr>
  </w:style>
  <w:style w:type="table" w:styleId="TableGrid">
    <w:name w:val="Table Grid"/>
    <w:basedOn w:val="TableNormal"/>
    <w:uiPriority w:val="99"/>
    <w:rsid w:val="00E20A3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675</Words>
  <Characters>386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Maremukha</dc:creator>
  <cp:keywords/>
  <dc:description/>
  <cp:lastModifiedBy>brovr</cp:lastModifiedBy>
  <cp:revision>3</cp:revision>
  <dcterms:created xsi:type="dcterms:W3CDTF">2021-10-26T08:44:00Z</dcterms:created>
  <dcterms:modified xsi:type="dcterms:W3CDTF">2021-10-26T09:17:00Z</dcterms:modified>
</cp:coreProperties>
</file>